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5530E" w14:paraId="32A0BAC1" w14:textId="77777777" w:rsidTr="0015530E">
        <w:tc>
          <w:tcPr>
            <w:tcW w:w="8644" w:type="dxa"/>
            <w:shd w:val="clear" w:color="auto" w:fill="D9D9D9" w:themeFill="background1" w:themeFillShade="D9"/>
          </w:tcPr>
          <w:p w14:paraId="56FF91E0" w14:textId="5AAA18F2" w:rsidR="0015530E" w:rsidRDefault="0015530E" w:rsidP="0015530E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04E99959" w14:textId="77777777" w:rsidR="00082381" w:rsidRDefault="00082381" w:rsidP="00082381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65B797C8" w14:textId="77777777" w:rsidR="000E2130" w:rsidRDefault="000E2130" w:rsidP="0015530E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</w:p>
          <w:p w14:paraId="2A6A57C4" w14:textId="77777777" w:rsidR="00DA3989" w:rsidRPr="0015530E" w:rsidRDefault="00DA3989" w:rsidP="00DA3989">
            <w:pPr>
              <w:pStyle w:val="ESBHead"/>
              <w:outlineLvl w:val="0"/>
              <w:rPr>
                <w:rFonts w:cs="Arial"/>
                <w:b/>
                <w:bCs/>
                <w:sz w:val="20"/>
                <w:szCs w:val="18"/>
                <w:lang w:val="es-ES_tradnl"/>
              </w:rPr>
            </w:pP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TRASLADO DEL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/DE LA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INVESTIGADOR/A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PRINCIPAL A OTRA ENTIDAD</w:t>
            </w:r>
          </w:p>
          <w:p w14:paraId="4CB5C9DA" w14:textId="77777777" w:rsidR="00DA3989" w:rsidRPr="0015530E" w:rsidRDefault="00DA3989" w:rsidP="00DA3989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(CAMBIO DE VINCULACI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Ó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>N DEL</w:t>
            </w:r>
            <w:r>
              <w:rPr>
                <w:rFonts w:cs="Arial"/>
                <w:b/>
                <w:bCs/>
                <w:sz w:val="22"/>
                <w:szCs w:val="18"/>
                <w:lang w:val="es-ES_tradnl"/>
              </w:rPr>
              <w:t>/DE LA</w:t>
            </w:r>
            <w:r w:rsidRPr="0015530E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IP)</w:t>
            </w:r>
          </w:p>
          <w:p w14:paraId="57855F2A" w14:textId="0569783E" w:rsidR="0015530E" w:rsidRDefault="0015530E" w:rsidP="0015530E">
            <w:pPr>
              <w:pStyle w:val="ESBHead"/>
              <w:jc w:val="left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25B2470A" w14:textId="0B93FFE9" w:rsidR="00875183" w:rsidRDefault="00875183" w:rsidP="00875183">
      <w:pPr>
        <w:rPr>
          <w:rStyle w:val="ESBBold"/>
          <w:rFonts w:cs="Arial"/>
        </w:rPr>
      </w:pPr>
    </w:p>
    <w:p w14:paraId="47CD397A" w14:textId="2722E120" w:rsidR="00DA3989" w:rsidRDefault="00DA3989" w:rsidP="00875183">
      <w:pPr>
        <w:rPr>
          <w:rStyle w:val="ESBBold"/>
          <w:rFonts w:cs="Arial"/>
        </w:rPr>
      </w:pPr>
    </w:p>
    <w:p w14:paraId="266237D6" w14:textId="47B2452F" w:rsidR="00DA3989" w:rsidRPr="000E2130" w:rsidRDefault="00DA3989" w:rsidP="000E2130">
      <w:pPr>
        <w:pStyle w:val="ESBHead"/>
        <w:jc w:val="both"/>
        <w:outlineLvl w:val="0"/>
        <w:rPr>
          <w:rFonts w:cs="Arial"/>
          <w:b/>
          <w:bCs/>
          <w:sz w:val="18"/>
          <w:szCs w:val="18"/>
          <w:lang w:val="es-ES_tradnl"/>
        </w:rPr>
      </w:pPr>
      <w:r w:rsidRPr="00254280">
        <w:rPr>
          <w:rStyle w:val="ESBBold"/>
          <w:rFonts w:cs="Arial"/>
          <w:b w:val="0"/>
          <w:sz w:val="18"/>
          <w:szCs w:val="18"/>
          <w:lang w:val="es-ES_tradnl"/>
        </w:rPr>
        <w:t xml:space="preserve">Se podrá solicitar un cambio en la vinculación del/de la IP por trasladarse a una entidad beneficiaria diferente a la entidad beneficiaria del proyecto. No obstante, una vez evaluado el proyecto y como norma general </w:t>
      </w:r>
      <w:r w:rsidRPr="00254280">
        <w:rPr>
          <w:rStyle w:val="ESBBold"/>
          <w:rFonts w:cs="Arial"/>
          <w:sz w:val="18"/>
          <w:szCs w:val="18"/>
          <w:lang w:val="es-ES_tradnl"/>
        </w:rPr>
        <w:t>únicamente se autorizará este cambio en casos muy excepcionales y siempre y cuando dicho cambio no afecte a la ejecución del proyecto ni modifique aquellos aspectos que fueron fundamentales para la concesión de la ayuda (viabilidad del proyecto, equipo de investigación, etc</w:t>
      </w:r>
      <w:r w:rsidR="00ED75B0" w:rsidRPr="00254280">
        <w:rPr>
          <w:rStyle w:val="ESBBold"/>
          <w:rFonts w:cs="Arial"/>
          <w:sz w:val="18"/>
          <w:szCs w:val="18"/>
          <w:lang w:val="es-ES_tradnl"/>
        </w:rPr>
        <w:t>.</w:t>
      </w:r>
      <w:r w:rsidRPr="00254280">
        <w:rPr>
          <w:rStyle w:val="ESBBold"/>
          <w:rFonts w:cs="Arial"/>
          <w:sz w:val="18"/>
          <w:szCs w:val="18"/>
          <w:lang w:val="es-ES_tradnl"/>
        </w:rPr>
        <w:t>)</w:t>
      </w:r>
    </w:p>
    <w:p w14:paraId="2104C7A3" w14:textId="77777777" w:rsidR="00DA3989" w:rsidRDefault="00DA3989" w:rsidP="00DA3989">
      <w:pPr>
        <w:jc w:val="both"/>
        <w:rPr>
          <w:rFonts w:cs="Arial"/>
          <w:sz w:val="18"/>
          <w:szCs w:val="18"/>
        </w:rPr>
      </w:pPr>
    </w:p>
    <w:tbl>
      <w:tblPr>
        <w:tblStyle w:val="Tablaconcuadrcula"/>
        <w:tblW w:w="0" w:type="auto"/>
        <w:tblBorders>
          <w:top w:val="single" w:sz="18" w:space="0" w:color="FABF8F" w:themeColor="accent6" w:themeTint="99"/>
          <w:left w:val="single" w:sz="18" w:space="0" w:color="FABF8F" w:themeColor="accent6" w:themeTint="99"/>
          <w:bottom w:val="single" w:sz="18" w:space="0" w:color="FABF8F" w:themeColor="accent6" w:themeTint="99"/>
          <w:right w:val="single" w:sz="18" w:space="0" w:color="FABF8F" w:themeColor="accent6" w:themeTint="99"/>
          <w:insideH w:val="single" w:sz="18" w:space="0" w:color="FABF8F" w:themeColor="accent6" w:themeTint="99"/>
          <w:insideV w:val="single" w:sz="18" w:space="0" w:color="FABF8F" w:themeColor="accent6" w:themeTint="99"/>
        </w:tblBorders>
        <w:tblLook w:val="04A0" w:firstRow="1" w:lastRow="0" w:firstColumn="1" w:lastColumn="0" w:noHBand="0" w:noVBand="1"/>
      </w:tblPr>
      <w:tblGrid>
        <w:gridCol w:w="8644"/>
      </w:tblGrid>
      <w:tr w:rsidR="00DA3989" w14:paraId="447D244E" w14:textId="77777777" w:rsidTr="000A3796">
        <w:tc>
          <w:tcPr>
            <w:tcW w:w="8644" w:type="dxa"/>
          </w:tcPr>
          <w:p w14:paraId="4F6B8936" w14:textId="77777777" w:rsidR="00DA3989" w:rsidRPr="0015530E" w:rsidRDefault="00DA3989" w:rsidP="000A3796">
            <w:pPr>
              <w:pStyle w:val="Prrafodelista"/>
              <w:jc w:val="both"/>
              <w:rPr>
                <w:rFonts w:cs="Arial"/>
                <w:sz w:val="18"/>
                <w:szCs w:val="18"/>
              </w:rPr>
            </w:pPr>
          </w:p>
          <w:p w14:paraId="6B7BC404" w14:textId="77777777" w:rsidR="00DA3989" w:rsidRDefault="00DA3989" w:rsidP="000A379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15530E">
              <w:rPr>
                <w:rFonts w:cs="Arial"/>
                <w:b/>
                <w:sz w:val="18"/>
                <w:szCs w:val="18"/>
              </w:rPr>
              <w:t xml:space="preserve">Se recuerda que únicamente la entidad beneficiaria del proyecto podrá realizar y justificar los gastos en el marco del proyecto. Así mismo la justificación científico-técnica y cualquier tipo de modificación que se solicite deberá estar firmada por </w:t>
            </w:r>
            <w:r>
              <w:rPr>
                <w:rFonts w:cs="Arial"/>
                <w:b/>
                <w:sz w:val="18"/>
                <w:szCs w:val="18"/>
              </w:rPr>
              <w:t>la persona que ostenta la representación</w:t>
            </w:r>
            <w:r w:rsidRPr="0015530E">
              <w:rPr>
                <w:rFonts w:cs="Arial"/>
                <w:b/>
                <w:sz w:val="18"/>
                <w:szCs w:val="18"/>
              </w:rPr>
              <w:t xml:space="preserve"> Legal de la entidad beneficiaria del proyecto</w:t>
            </w:r>
            <w:r w:rsidRPr="0015530E">
              <w:rPr>
                <w:rFonts w:cs="Arial"/>
                <w:sz w:val="18"/>
                <w:szCs w:val="18"/>
              </w:rPr>
              <w:t>.</w:t>
            </w:r>
          </w:p>
          <w:p w14:paraId="061BC0C6" w14:textId="77777777" w:rsidR="00DA3989" w:rsidRDefault="00DA3989" w:rsidP="000A3796">
            <w:pPr>
              <w:pStyle w:val="Prrafodelista"/>
              <w:ind w:left="284" w:hanging="284"/>
              <w:jc w:val="both"/>
              <w:rPr>
                <w:rFonts w:cs="Arial"/>
                <w:sz w:val="18"/>
                <w:szCs w:val="18"/>
              </w:rPr>
            </w:pPr>
          </w:p>
          <w:p w14:paraId="71BF0E05" w14:textId="210B5361" w:rsidR="00DA3989" w:rsidRPr="002F54C0" w:rsidRDefault="00DA3989" w:rsidP="000A3796">
            <w:pPr>
              <w:pStyle w:val="Prrafodelista"/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  <w:r w:rsidRPr="0015530E">
              <w:rPr>
                <w:rFonts w:cs="Arial"/>
                <w:b/>
                <w:sz w:val="18"/>
                <w:szCs w:val="18"/>
              </w:rPr>
              <w:t>Las solicitudes deben enviarse, al menos, dos meses antes de la fecha de finalización del proyecto</w:t>
            </w:r>
            <w:r w:rsidR="000E2130">
              <w:rPr>
                <w:rFonts w:cs="Arial"/>
                <w:b/>
                <w:sz w:val="18"/>
                <w:szCs w:val="18"/>
              </w:rPr>
              <w:t>.</w:t>
            </w:r>
          </w:p>
          <w:p w14:paraId="4989C875" w14:textId="77777777" w:rsidR="00DA3989" w:rsidRPr="002F54C0" w:rsidRDefault="00DA3989" w:rsidP="000A3796">
            <w:pPr>
              <w:pStyle w:val="Prrafodelista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45DC070C" w14:textId="20C1CD69" w:rsidR="00DA3989" w:rsidRPr="004B16F9" w:rsidRDefault="00DA3989" w:rsidP="000A3796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Esta solicitud </w:t>
            </w:r>
            <w:r>
              <w:rPr>
                <w:rFonts w:cs="Arial"/>
                <w:b/>
                <w:i/>
                <w:sz w:val="18"/>
                <w:szCs w:val="18"/>
              </w:rPr>
              <w:t>y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i/>
                <w:sz w:val="18"/>
                <w:szCs w:val="18"/>
              </w:rPr>
              <w:t>los documentos complementarios descritos al final de este documento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deberá </w:t>
            </w:r>
            <w:r w:rsidRPr="00077EC3">
              <w:rPr>
                <w:rFonts w:cs="Arial"/>
                <w:b/>
                <w:i/>
                <w:sz w:val="18"/>
                <w:szCs w:val="18"/>
              </w:rPr>
              <w:t xml:space="preserve">presentarlos el/la investigador/a principal o 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legal de la entidad benefic</w:t>
            </w:r>
            <w:r w:rsidR="000E2130">
              <w:rPr>
                <w:rFonts w:cs="Arial"/>
                <w:b/>
                <w:i/>
                <w:sz w:val="18"/>
                <w:szCs w:val="18"/>
              </w:rPr>
              <w:t xml:space="preserve">iaria a través de </w:t>
            </w:r>
            <w:proofErr w:type="spellStart"/>
            <w:r w:rsidR="000E2130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="000E2130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0E2130" w:rsidRPr="00D7190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Pr="004B16F9">
              <w:rPr>
                <w:rFonts w:cs="Arial"/>
                <w:b/>
                <w:i/>
                <w:sz w:val="18"/>
                <w:szCs w:val="18"/>
              </w:rPr>
              <w:t>, mediante la acción Realizar Instancia &gt; Instancia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cambio de vinculación IP.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En todo caso, </w:t>
            </w:r>
            <w:r w:rsidRPr="00077EC3">
              <w:rPr>
                <w:rFonts w:cs="Arial"/>
                <w:b/>
                <w:i/>
                <w:sz w:val="18"/>
                <w:szCs w:val="18"/>
              </w:rPr>
              <w:t xml:space="preserve">el/la representante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legal 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de la entidad beneficiaria del proyecto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deberá confirmar siempre </w:t>
            </w:r>
            <w:r>
              <w:rPr>
                <w:rFonts w:cs="Arial"/>
                <w:b/>
                <w:i/>
                <w:sz w:val="18"/>
                <w:szCs w:val="18"/>
              </w:rPr>
              <w:t>la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 xml:space="preserve"> solicitud con su firma electrónica para que la documentación aportada por uno u otro llegue a los sistemas de tramitación de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l</w:t>
            </w:r>
            <w:r>
              <w:rPr>
                <w:rFonts w:cs="Arial"/>
                <w:b/>
                <w:i/>
                <w:sz w:val="18"/>
                <w:szCs w:val="18"/>
              </w:rPr>
              <w:t>a Agencia</w:t>
            </w:r>
            <w:r w:rsidRPr="004B16F9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25072955" w14:textId="77777777" w:rsidR="00DA3989" w:rsidRDefault="00DA3989" w:rsidP="000A3796">
            <w:pPr>
              <w:jc w:val="both"/>
              <w:rPr>
                <w:rFonts w:cs="Arial"/>
                <w:bCs/>
                <w:sz w:val="18"/>
                <w:szCs w:val="18"/>
                <w:lang w:val="es-ES_tradnl"/>
              </w:rPr>
            </w:pPr>
          </w:p>
          <w:p w14:paraId="4697AA74" w14:textId="77777777" w:rsidR="00DA3989" w:rsidRDefault="00DA3989" w:rsidP="000A3796">
            <w:pPr>
              <w:jc w:val="both"/>
              <w:rPr>
                <w:rStyle w:val="ESBBold"/>
                <w:rFonts w:cs="Arial"/>
                <w:i/>
                <w:sz w:val="18"/>
                <w:szCs w:val="18"/>
              </w:rPr>
            </w:pP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El traslado </w:t>
            </w:r>
            <w:r>
              <w:rPr>
                <w:rStyle w:val="ESBBold"/>
                <w:rFonts w:cs="Arial"/>
                <w:i/>
                <w:sz w:val="18"/>
                <w:szCs w:val="18"/>
              </w:rPr>
              <w:t xml:space="preserve">del/de la IP del 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>proyecto deberá hacerse c</w:t>
            </w:r>
            <w:r w:rsidR="00254280">
              <w:rPr>
                <w:rStyle w:val="ESBBold"/>
                <w:rFonts w:cs="Arial"/>
                <w:i/>
                <w:sz w:val="18"/>
                <w:szCs w:val="18"/>
              </w:rPr>
              <w:t>onstar en el informe</w:t>
            </w:r>
            <w:r w:rsidRPr="007939E8">
              <w:rPr>
                <w:rStyle w:val="ESBBold"/>
                <w:rFonts w:cs="Arial"/>
                <w:i/>
                <w:sz w:val="18"/>
                <w:szCs w:val="18"/>
              </w:rPr>
              <w:t xml:space="preserve"> final para facilitar el seguimiento de la actividad.  </w:t>
            </w:r>
          </w:p>
          <w:p w14:paraId="30F86666" w14:textId="158C68A8" w:rsidR="00254280" w:rsidRPr="00254280" w:rsidRDefault="00254280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</w:tc>
      </w:tr>
    </w:tbl>
    <w:p w14:paraId="0FE6A898" w14:textId="77777777" w:rsidR="00DA3989" w:rsidRDefault="00DA3989" w:rsidP="00DA3989">
      <w:pPr>
        <w:pStyle w:val="ESBHead"/>
        <w:jc w:val="both"/>
        <w:outlineLvl w:val="0"/>
        <w:rPr>
          <w:rFonts w:cs="Arial"/>
          <w:sz w:val="18"/>
          <w:szCs w:val="18"/>
        </w:rPr>
      </w:pPr>
    </w:p>
    <w:p w14:paraId="597C7602" w14:textId="39CC128B" w:rsidR="00DA3989" w:rsidRPr="007939E8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_tradnl"/>
        </w:rPr>
      </w:pPr>
    </w:p>
    <w:p w14:paraId="16C806AB" w14:textId="45F1EC11" w:rsidR="00DA3989" w:rsidRDefault="00DA3989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7939E8">
        <w:rPr>
          <w:rStyle w:val="ESBBold"/>
          <w:rFonts w:cs="Arial"/>
          <w:sz w:val="18"/>
          <w:szCs w:val="18"/>
          <w:lang w:val="es-ES"/>
        </w:rPr>
        <w:t>1. Datos del proyecto</w:t>
      </w:r>
      <w:r>
        <w:rPr>
          <w:rStyle w:val="ESBBold"/>
          <w:rFonts w:cs="Arial"/>
          <w:sz w:val="18"/>
          <w:szCs w:val="18"/>
          <w:lang w:val="es-ES"/>
        </w:rPr>
        <w:t>:</w:t>
      </w:r>
    </w:p>
    <w:p w14:paraId="6CFA277B" w14:textId="77777777" w:rsidR="000E2130" w:rsidRPr="007939E8" w:rsidRDefault="000E2130" w:rsidP="00DA3989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2B47CB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7939E8">
        <w:rPr>
          <w:rFonts w:cs="Arial"/>
          <w:b/>
          <w:sz w:val="18"/>
          <w:szCs w:val="18"/>
        </w:rPr>
        <w:t xml:space="preserve">REFERENCIA: </w:t>
      </w:r>
    </w:p>
    <w:p w14:paraId="3121C4A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7782601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ÁREA:</w:t>
      </w:r>
    </w:p>
    <w:p w14:paraId="5FADEE6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SUBÁREA:</w:t>
      </w:r>
    </w:p>
    <w:p w14:paraId="2E9FFCB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Entidad beneficiaria del proyecto:</w:t>
      </w:r>
    </w:p>
    <w:p w14:paraId="173EA00A" w14:textId="387F0AB0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Centro </w:t>
      </w:r>
      <w:r w:rsidR="00254280">
        <w:rPr>
          <w:rFonts w:cs="Arial"/>
          <w:sz w:val="18"/>
          <w:szCs w:val="18"/>
        </w:rPr>
        <w:t>ejecutor</w:t>
      </w:r>
      <w:r w:rsidRPr="007939E8">
        <w:rPr>
          <w:rFonts w:cs="Arial"/>
          <w:sz w:val="18"/>
          <w:szCs w:val="18"/>
        </w:rPr>
        <w:t xml:space="preserve"> </w:t>
      </w:r>
      <w:r w:rsidRPr="007939E8">
        <w:rPr>
          <w:rFonts w:cs="Arial"/>
          <w:i/>
          <w:sz w:val="18"/>
          <w:szCs w:val="18"/>
        </w:rPr>
        <w:t>(si procede)</w:t>
      </w:r>
      <w:r w:rsidRPr="007939E8">
        <w:rPr>
          <w:rFonts w:cs="Arial"/>
          <w:sz w:val="18"/>
          <w:szCs w:val="18"/>
        </w:rPr>
        <w:t>:</w:t>
      </w:r>
    </w:p>
    <w:p w14:paraId="588E6E2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1 (IP 1):</w:t>
      </w:r>
    </w:p>
    <w:p w14:paraId="6B24DC2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a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IP1:</w:t>
      </w:r>
    </w:p>
    <w:p w14:paraId="3893D47F" w14:textId="28BFA1BA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IP1 (si procede)</w:t>
      </w:r>
    </w:p>
    <w:p w14:paraId="1A4BE08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4B16F9">
        <w:rPr>
          <w:rFonts w:cs="Arial"/>
          <w:sz w:val="18"/>
          <w:szCs w:val="18"/>
          <w:lang w:val="pt-BR"/>
        </w:rPr>
        <w:t xml:space="preserve"> principal 2 (IP 2),</w:t>
      </w:r>
      <w:r>
        <w:rPr>
          <w:rFonts w:cs="Arial"/>
          <w:sz w:val="18"/>
          <w:szCs w:val="18"/>
          <w:lang w:val="pt-BR"/>
        </w:rPr>
        <w:t xml:space="preserve"> (</w:t>
      </w:r>
      <w:r w:rsidRPr="004B16F9">
        <w:rPr>
          <w:rFonts w:cs="Arial"/>
          <w:sz w:val="18"/>
          <w:szCs w:val="18"/>
          <w:lang w:val="pt-BR"/>
        </w:rPr>
        <w:t>si procede</w:t>
      </w:r>
      <w:r>
        <w:rPr>
          <w:rFonts w:cs="Arial"/>
          <w:sz w:val="18"/>
          <w:szCs w:val="18"/>
          <w:lang w:val="pt-BR"/>
        </w:rPr>
        <w:t>)</w:t>
      </w:r>
      <w:r w:rsidRPr="004B16F9">
        <w:rPr>
          <w:rFonts w:cs="Arial"/>
          <w:sz w:val="18"/>
          <w:szCs w:val="18"/>
          <w:lang w:val="pt-BR"/>
        </w:rPr>
        <w:t>:</w:t>
      </w:r>
    </w:p>
    <w:p w14:paraId="6BF0B15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a la que pertence </w:t>
      </w:r>
      <w:proofErr w:type="spellStart"/>
      <w:r>
        <w:rPr>
          <w:rFonts w:cs="Arial"/>
          <w:sz w:val="18"/>
          <w:szCs w:val="18"/>
          <w:lang w:val="pt-BR"/>
        </w:rPr>
        <w:t>el</w:t>
      </w:r>
      <w:proofErr w:type="spellEnd"/>
      <w:r>
        <w:rPr>
          <w:rFonts w:cs="Arial"/>
          <w:sz w:val="18"/>
          <w:szCs w:val="18"/>
          <w:lang w:val="pt-BR"/>
        </w:rPr>
        <w:t>/la IP2:</w:t>
      </w:r>
    </w:p>
    <w:p w14:paraId="2E6E95B1" w14:textId="18437343" w:rsidR="00DA3989" w:rsidRPr="004B16F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 xml:space="preserve">Nueva </w:t>
      </w:r>
      <w:proofErr w:type="spellStart"/>
      <w:r>
        <w:rPr>
          <w:rFonts w:cs="Arial"/>
          <w:sz w:val="18"/>
          <w:szCs w:val="18"/>
          <w:lang w:val="pt-BR"/>
        </w:rPr>
        <w:t>entidad</w:t>
      </w:r>
      <w:proofErr w:type="spellEnd"/>
      <w:r>
        <w:rPr>
          <w:rFonts w:cs="Arial"/>
          <w:sz w:val="18"/>
          <w:szCs w:val="18"/>
          <w:lang w:val="pt-BR"/>
        </w:rPr>
        <w:t xml:space="preserve"> del/de la IP2 (si procede):</w:t>
      </w:r>
    </w:p>
    <w:p w14:paraId="294A99B2" w14:textId="77777777" w:rsidR="000E2130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inicio del proyecto:</w:t>
      </w:r>
    </w:p>
    <w:p w14:paraId="0FE7E821" w14:textId="64D061F3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7939E8">
        <w:rPr>
          <w:rFonts w:cs="Arial"/>
          <w:sz w:val="18"/>
          <w:szCs w:val="18"/>
        </w:rPr>
        <w:t>Fecha de finalización del proyecto:</w:t>
      </w:r>
    </w:p>
    <w:p w14:paraId="50EEBB38" w14:textId="77777777" w:rsidR="000E2130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Fecha de incorporación </w:t>
      </w:r>
      <w:r>
        <w:rPr>
          <w:rFonts w:cs="Arial"/>
          <w:sz w:val="18"/>
          <w:szCs w:val="18"/>
        </w:rPr>
        <w:t>del/de la IP</w:t>
      </w:r>
      <w:r w:rsidRPr="007939E8">
        <w:rPr>
          <w:rFonts w:cs="Arial"/>
          <w:sz w:val="18"/>
          <w:szCs w:val="18"/>
        </w:rPr>
        <w:t xml:space="preserve"> a la nueva entidad:</w:t>
      </w:r>
    </w:p>
    <w:p w14:paraId="74870E6C" w14:textId="77777777" w:rsidR="00254280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254280">
        <w:rPr>
          <w:rFonts w:cs="Arial"/>
          <w:sz w:val="18"/>
          <w:szCs w:val="18"/>
        </w:rPr>
        <w:t>Financiación concedida:</w:t>
      </w:r>
      <w:r w:rsidRPr="007939E8">
        <w:rPr>
          <w:rFonts w:cs="Arial"/>
          <w:sz w:val="18"/>
          <w:szCs w:val="18"/>
        </w:rPr>
        <w:t xml:space="preserve"> </w:t>
      </w:r>
    </w:p>
    <w:p w14:paraId="14FF80A6" w14:textId="03AF3B6A" w:rsidR="00DA3989" w:rsidRPr="00254280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Gasto ejecutado hasta la fecha de solicitud: </w:t>
      </w:r>
    </w:p>
    <w:p w14:paraId="789FFF9F" w14:textId="77777777" w:rsidR="0036199A" w:rsidRDefault="0036199A" w:rsidP="00DA3989">
      <w:pPr>
        <w:rPr>
          <w:rStyle w:val="ESBBold"/>
          <w:rFonts w:cs="Arial"/>
          <w:sz w:val="18"/>
          <w:szCs w:val="18"/>
        </w:rPr>
      </w:pPr>
    </w:p>
    <w:p w14:paraId="4A6DD358" w14:textId="451CB030" w:rsidR="00DA3989" w:rsidRDefault="00DA3989" w:rsidP="00DA3989">
      <w:pPr>
        <w:rPr>
          <w:rStyle w:val="ESBBold"/>
          <w:rFonts w:cs="Arial"/>
          <w:sz w:val="18"/>
          <w:szCs w:val="18"/>
        </w:rPr>
      </w:pPr>
      <w:r w:rsidRPr="007939E8">
        <w:rPr>
          <w:rStyle w:val="ESBBold"/>
          <w:rFonts w:cs="Arial"/>
          <w:sz w:val="18"/>
          <w:szCs w:val="18"/>
        </w:rPr>
        <w:lastRenderedPageBreak/>
        <w:t xml:space="preserve">2. </w:t>
      </w:r>
      <w:r>
        <w:rPr>
          <w:rStyle w:val="ESBBold"/>
          <w:rFonts w:cs="Arial"/>
          <w:sz w:val="18"/>
          <w:szCs w:val="18"/>
        </w:rPr>
        <w:t>Justificación de la solicitud:</w:t>
      </w:r>
    </w:p>
    <w:p w14:paraId="171B9435" w14:textId="77777777" w:rsidR="00ED75B0" w:rsidRPr="007939E8" w:rsidRDefault="00ED75B0" w:rsidP="00DA3989">
      <w:pPr>
        <w:rPr>
          <w:rStyle w:val="ESBBold"/>
          <w:rFonts w:cs="Arial"/>
          <w:sz w:val="18"/>
          <w:szCs w:val="18"/>
        </w:rPr>
      </w:pPr>
    </w:p>
    <w:p w14:paraId="7251A8A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Style w:val="ESBStandard1"/>
          <w:rFonts w:cs="Arial"/>
          <w:sz w:val="18"/>
          <w:szCs w:val="18"/>
        </w:rPr>
      </w:pPr>
    </w:p>
    <w:p w14:paraId="41BF74F8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8F71C6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B092169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5853A75D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1C487C1F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3CE62DE" w14:textId="27D8AF81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ED1A8FA" w14:textId="77777777" w:rsidR="00A6693B" w:rsidRPr="007939E8" w:rsidRDefault="00A6693B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FB39B91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6863D700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593C0639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EC78FC5" w14:textId="18117159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Pr="007939E8">
        <w:rPr>
          <w:rStyle w:val="ESBBold"/>
          <w:rFonts w:cs="Arial"/>
          <w:sz w:val="18"/>
          <w:szCs w:val="18"/>
        </w:rPr>
        <w:t>. Estado de ejecución del proyecto y objetivos pendientes de realizar</w:t>
      </w:r>
      <w:r>
        <w:rPr>
          <w:rStyle w:val="ESBBold"/>
          <w:rFonts w:cs="Arial"/>
          <w:sz w:val="18"/>
          <w:szCs w:val="18"/>
        </w:rPr>
        <w:t>:</w:t>
      </w:r>
    </w:p>
    <w:p w14:paraId="703630BB" w14:textId="77777777" w:rsidR="00ED75B0" w:rsidRPr="007939E8" w:rsidRDefault="00ED75B0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78E37B50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>Describa las tareas realizadas hasta la fecha que estén relacionadas con los objetivos del proyecto y las tareas y objetivos pendientes</w:t>
      </w:r>
      <w:r>
        <w:rPr>
          <w:rFonts w:cs="Arial"/>
          <w:i/>
          <w:sz w:val="18"/>
          <w:szCs w:val="18"/>
        </w:rPr>
        <w:t xml:space="preserve"> indicando la entidad en la que se llevarán a cabo y </w:t>
      </w:r>
      <w:r w:rsidRPr="00077EC3">
        <w:rPr>
          <w:rFonts w:cs="Arial"/>
          <w:i/>
          <w:sz w:val="18"/>
          <w:szCs w:val="18"/>
        </w:rPr>
        <w:t xml:space="preserve">los/las investigadores/as </w:t>
      </w:r>
      <w:r>
        <w:rPr>
          <w:rFonts w:cs="Arial"/>
          <w:i/>
          <w:sz w:val="18"/>
          <w:szCs w:val="18"/>
        </w:rPr>
        <w:t xml:space="preserve">responsables de las mismas. </w:t>
      </w:r>
    </w:p>
    <w:p w14:paraId="49FEAAEA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49EFC0C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DC3701B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70B79C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E4B8303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21EDDB04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3CF7E286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sz w:val="18"/>
          <w:szCs w:val="18"/>
        </w:rPr>
      </w:pPr>
    </w:p>
    <w:p w14:paraId="0CB9FFC1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3A3C0918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</w:p>
    <w:p w14:paraId="2C35A67A" w14:textId="69F8681F" w:rsidR="00DA3989" w:rsidRDefault="00DA3989" w:rsidP="00DA3989">
      <w:pPr>
        <w:rPr>
          <w:rFonts w:cs="Arial"/>
          <w:b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Pr="007939E8">
        <w:rPr>
          <w:rStyle w:val="ESBBold"/>
          <w:rFonts w:cs="Arial"/>
          <w:sz w:val="18"/>
          <w:szCs w:val="18"/>
        </w:rPr>
        <w:t>.</w:t>
      </w:r>
      <w:r w:rsidRPr="007939E8">
        <w:rPr>
          <w:rFonts w:cs="Arial"/>
          <w:color w:val="0000FF"/>
          <w:sz w:val="18"/>
          <w:szCs w:val="18"/>
        </w:rPr>
        <w:t xml:space="preserve"> </w:t>
      </w:r>
      <w:r w:rsidRPr="007939E8">
        <w:rPr>
          <w:rFonts w:cs="Arial"/>
          <w:b/>
          <w:sz w:val="18"/>
          <w:szCs w:val="18"/>
        </w:rPr>
        <w:t>Cambios en el equipo de investigación</w:t>
      </w:r>
      <w:r>
        <w:rPr>
          <w:rFonts w:cs="Arial"/>
          <w:b/>
          <w:sz w:val="18"/>
          <w:szCs w:val="18"/>
        </w:rPr>
        <w:t xml:space="preserve"> motivados por el cambio:</w:t>
      </w:r>
    </w:p>
    <w:p w14:paraId="79BF6691" w14:textId="77777777" w:rsidR="00ED75B0" w:rsidRPr="007939E8" w:rsidRDefault="00ED75B0" w:rsidP="00DA3989">
      <w:pPr>
        <w:rPr>
          <w:rStyle w:val="ESBBold"/>
          <w:rFonts w:cs="Arial"/>
          <w:sz w:val="18"/>
          <w:szCs w:val="18"/>
        </w:rPr>
      </w:pPr>
    </w:p>
    <w:p w14:paraId="2140581C" w14:textId="3ECECBCD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  <w:r w:rsidRPr="007939E8">
        <w:rPr>
          <w:rFonts w:cs="Arial"/>
          <w:i/>
          <w:color w:val="000000"/>
          <w:sz w:val="18"/>
          <w:szCs w:val="18"/>
        </w:rPr>
        <w:t>Describa los cambios que se producirán en el equipo de investigación como consecuencia del traslado</w:t>
      </w:r>
      <w:r>
        <w:rPr>
          <w:rFonts w:cs="Arial"/>
          <w:i/>
          <w:color w:val="000000"/>
          <w:sz w:val="18"/>
          <w:szCs w:val="18"/>
        </w:rPr>
        <w:t xml:space="preserve"> </w:t>
      </w:r>
      <w:r w:rsidRPr="00981D71">
        <w:rPr>
          <w:rFonts w:cs="Arial"/>
          <w:i/>
          <w:color w:val="000000" w:themeColor="text1"/>
          <w:sz w:val="18"/>
          <w:szCs w:val="18"/>
        </w:rPr>
        <w:t>del/de la IP (altas</w:t>
      </w:r>
      <w:r w:rsidRPr="007939E8">
        <w:rPr>
          <w:rFonts w:cs="Arial"/>
          <w:i/>
          <w:color w:val="000000"/>
          <w:sz w:val="18"/>
          <w:szCs w:val="18"/>
        </w:rPr>
        <w:t>, bajas, modificaciones) y explique cómo afectarán a la ejecución del proyecto</w:t>
      </w:r>
      <w:r w:rsidR="00ED75B0">
        <w:rPr>
          <w:rFonts w:cs="Arial"/>
          <w:i/>
          <w:color w:val="000000"/>
          <w:sz w:val="18"/>
          <w:szCs w:val="18"/>
        </w:rPr>
        <w:t>.</w:t>
      </w:r>
    </w:p>
    <w:p w14:paraId="3C80F015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39871B2A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0F29E351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50251B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550601FE" w14:textId="77777777" w:rsidR="00DA3989" w:rsidRPr="0015530E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color w:val="000000"/>
          <w:sz w:val="18"/>
          <w:szCs w:val="18"/>
        </w:rPr>
      </w:pPr>
    </w:p>
    <w:p w14:paraId="7DAE337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1EF8C11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color w:val="000000"/>
          <w:sz w:val="18"/>
          <w:szCs w:val="18"/>
        </w:rPr>
      </w:pPr>
    </w:p>
    <w:p w14:paraId="48150C3D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</w:p>
    <w:p w14:paraId="6A835B6C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C572137" w14:textId="77777777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5A212CC" w14:textId="1E6D4C85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5</w:t>
      </w:r>
      <w:r w:rsidRPr="007939E8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>Cambios en la Infraestructura:</w:t>
      </w:r>
    </w:p>
    <w:p w14:paraId="621D4402" w14:textId="77777777" w:rsidR="00ED75B0" w:rsidRPr="007939E8" w:rsidRDefault="00ED75B0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75B7F173" w14:textId="17C6FBB0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</w:t>
      </w:r>
      <w:r>
        <w:rPr>
          <w:rFonts w:cs="Arial"/>
          <w:i/>
          <w:color w:val="000000"/>
          <w:sz w:val="18"/>
          <w:szCs w:val="18"/>
        </w:rPr>
        <w:t>las instalaciones y el</w:t>
      </w:r>
      <w:r w:rsidRPr="007939E8">
        <w:rPr>
          <w:rFonts w:cs="Arial"/>
          <w:i/>
          <w:color w:val="000000"/>
          <w:sz w:val="18"/>
          <w:szCs w:val="18"/>
        </w:rPr>
        <w:t xml:space="preserve"> equipamiento de que dispone </w:t>
      </w:r>
      <w:r>
        <w:rPr>
          <w:rFonts w:cs="Arial"/>
          <w:i/>
          <w:color w:val="000000"/>
          <w:sz w:val="18"/>
          <w:szCs w:val="18"/>
        </w:rPr>
        <w:t>la nueva entidad</w:t>
      </w:r>
      <w:r w:rsidRPr="007939E8">
        <w:rPr>
          <w:rFonts w:cs="Arial"/>
          <w:i/>
          <w:color w:val="000000"/>
          <w:sz w:val="18"/>
          <w:szCs w:val="18"/>
        </w:rPr>
        <w:t xml:space="preserve"> </w:t>
      </w:r>
      <w:r>
        <w:rPr>
          <w:rFonts w:cs="Arial"/>
          <w:i/>
          <w:color w:val="000000"/>
          <w:sz w:val="18"/>
          <w:szCs w:val="18"/>
        </w:rPr>
        <w:t xml:space="preserve">del/de la IP </w:t>
      </w:r>
      <w:r w:rsidRPr="007939E8">
        <w:rPr>
          <w:rFonts w:cs="Arial"/>
          <w:i/>
          <w:color w:val="000000"/>
          <w:sz w:val="18"/>
          <w:szCs w:val="18"/>
        </w:rPr>
        <w:t>para la ejecución del proyecto</w:t>
      </w:r>
      <w:r>
        <w:rPr>
          <w:rFonts w:cs="Arial"/>
          <w:i/>
          <w:color w:val="000000"/>
          <w:sz w:val="18"/>
          <w:szCs w:val="18"/>
        </w:rPr>
        <w:t>, con especial mención a aquellas modificaciones que puedan afectar a la viabilidad del proyecto</w:t>
      </w:r>
      <w:r w:rsidR="00ED75B0">
        <w:rPr>
          <w:rFonts w:cs="Arial"/>
          <w:i/>
          <w:color w:val="000000"/>
          <w:sz w:val="18"/>
          <w:szCs w:val="18"/>
        </w:rPr>
        <w:t>.</w:t>
      </w:r>
    </w:p>
    <w:p w14:paraId="2CB6C4B6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AA53E60" w14:textId="132D1646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056D4EC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E3338E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5E19CCBA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ECFF63B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B25F62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512A776" w14:textId="00FEF7F1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07A7C11" w14:textId="05F675C4" w:rsidR="0036199A" w:rsidRDefault="0036199A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348A206" w14:textId="77777777" w:rsidR="00C035C1" w:rsidRDefault="00C035C1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6EB58AC6" w14:textId="77777777" w:rsidR="00C035C1" w:rsidRDefault="00C035C1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39323857" w14:textId="77777777" w:rsidR="00C035C1" w:rsidRDefault="00C035C1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D680853" w14:textId="77777777" w:rsidR="00C035C1" w:rsidRDefault="00C035C1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BD5483C" w14:textId="77777777" w:rsidR="00C035C1" w:rsidRDefault="00C035C1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7AF440A" w14:textId="6B1410CC" w:rsidR="00DA3989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lastRenderedPageBreak/>
        <w:t>6</w:t>
      </w:r>
      <w:r w:rsidRPr="007939E8">
        <w:rPr>
          <w:rStyle w:val="ESBBold"/>
          <w:rFonts w:cs="Arial"/>
          <w:sz w:val="18"/>
          <w:szCs w:val="18"/>
        </w:rPr>
        <w:t xml:space="preserve">. </w:t>
      </w:r>
      <w:r>
        <w:rPr>
          <w:rStyle w:val="ESBBold"/>
          <w:rFonts w:cs="Arial"/>
          <w:sz w:val="18"/>
          <w:szCs w:val="18"/>
        </w:rPr>
        <w:t>Coordinación y seguimiento del proyecto:</w:t>
      </w:r>
    </w:p>
    <w:p w14:paraId="6AD6773D" w14:textId="77777777" w:rsidR="00EF3393" w:rsidRPr="007939E8" w:rsidRDefault="00EF3393" w:rsidP="00DA3989">
      <w:pPr>
        <w:autoSpaceDE w:val="0"/>
        <w:autoSpaceDN w:val="0"/>
        <w:adjustRightInd w:val="0"/>
        <w:rPr>
          <w:rStyle w:val="ESBStandard"/>
          <w:rFonts w:eastAsia="Calibri" w:cs="Arial"/>
          <w:sz w:val="18"/>
          <w:szCs w:val="18"/>
        </w:rPr>
      </w:pPr>
    </w:p>
    <w:p w14:paraId="19D21C3C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8"/>
          <w:szCs w:val="18"/>
        </w:rPr>
      </w:pPr>
      <w:r w:rsidRPr="007939E8">
        <w:rPr>
          <w:rFonts w:cs="Arial"/>
          <w:i/>
          <w:sz w:val="18"/>
          <w:szCs w:val="18"/>
        </w:rPr>
        <w:t xml:space="preserve">Describa </w:t>
      </w:r>
      <w:r>
        <w:rPr>
          <w:rFonts w:cs="Arial"/>
          <w:i/>
          <w:sz w:val="18"/>
          <w:szCs w:val="18"/>
        </w:rPr>
        <w:t xml:space="preserve">detalladamente la estrategia prevista para la coordinación del proyecto, mecanismo de coordinación y seguimiento del proyecto por parte del/de la IP, plan de contingencia, etc. </w:t>
      </w:r>
    </w:p>
    <w:p w14:paraId="2C91F327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i/>
          <w:sz w:val="18"/>
          <w:szCs w:val="18"/>
        </w:rPr>
      </w:pPr>
    </w:p>
    <w:p w14:paraId="7629F256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4242BEE9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5A2B941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1EA9A677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6D63F161" w14:textId="6238DDA3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3A9B9BAB" w14:textId="77777777" w:rsidR="00A6693B" w:rsidRPr="007939E8" w:rsidRDefault="00A6693B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2E300163" w14:textId="77777777" w:rsidR="00DA3989" w:rsidRPr="007939E8" w:rsidRDefault="00DA3989" w:rsidP="00DA3989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Style w:val="ESBStandard1"/>
          <w:rFonts w:cs="Arial"/>
          <w:b/>
          <w:bCs/>
          <w:sz w:val="18"/>
          <w:szCs w:val="18"/>
        </w:rPr>
      </w:pPr>
    </w:p>
    <w:p w14:paraId="02321D11" w14:textId="77777777" w:rsidR="00DA3989" w:rsidRPr="007939E8" w:rsidRDefault="00DA3989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791BE9D" w14:textId="40A94690" w:rsidR="00DA3989" w:rsidRDefault="00ED75B0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7</w:t>
      </w:r>
      <w:r w:rsidR="00DA3989" w:rsidRPr="008C2D30">
        <w:rPr>
          <w:rStyle w:val="ESBBold"/>
          <w:rFonts w:cs="Arial"/>
          <w:sz w:val="18"/>
          <w:szCs w:val="18"/>
        </w:rPr>
        <w:t xml:space="preserve">. Estado actual de ejecución del presupuesto </w:t>
      </w:r>
    </w:p>
    <w:p w14:paraId="3904CF44" w14:textId="77777777" w:rsidR="00EF3393" w:rsidRPr="008C2D30" w:rsidRDefault="00EF3393" w:rsidP="00DA3989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D4A68AC" w14:textId="77777777" w:rsidR="00DA3989" w:rsidRPr="0022238A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A9E3FEF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concedidos:</w:t>
      </w:r>
    </w:p>
    <w:p w14:paraId="2407AF88" w14:textId="77777777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gastados</w:t>
      </w:r>
      <w:r>
        <w:rPr>
          <w:rFonts w:cs="Arial"/>
          <w:b/>
          <w:sz w:val="16"/>
          <w:szCs w:val="16"/>
        </w:rPr>
        <w:t>:</w:t>
      </w:r>
    </w:p>
    <w:p w14:paraId="55E5CA0C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>
        <w:rPr>
          <w:rFonts w:cs="Arial"/>
          <w:b/>
          <w:sz w:val="16"/>
          <w:szCs w:val="16"/>
        </w:rPr>
        <w:t>Costes directos</w:t>
      </w:r>
      <w:r w:rsidRPr="00953894">
        <w:rPr>
          <w:rFonts w:cs="Arial"/>
          <w:b/>
          <w:sz w:val="16"/>
          <w:szCs w:val="16"/>
        </w:rPr>
        <w:t xml:space="preserve"> </w:t>
      </w:r>
      <w:r>
        <w:rPr>
          <w:rFonts w:cs="Arial"/>
          <w:b/>
          <w:sz w:val="16"/>
          <w:szCs w:val="16"/>
        </w:rPr>
        <w:t>comprometidos:</w:t>
      </w:r>
    </w:p>
    <w:p w14:paraId="6B851FCC" w14:textId="46974134" w:rsidR="00DA3989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directos:</w:t>
      </w:r>
    </w:p>
    <w:p w14:paraId="33AD3EE2" w14:textId="18523986" w:rsidR="00A6693B" w:rsidRDefault="00A6693B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25757FDB" w14:textId="7EAFC6B5" w:rsidR="00A6693B" w:rsidRDefault="00A6693B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38671AEB" w14:textId="77777777" w:rsidR="00A6693B" w:rsidRDefault="00A6693B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27393D59" w14:textId="77777777" w:rsidR="00A6693B" w:rsidRDefault="00A6693B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6D21D576" w14:textId="77777777" w:rsidR="00DA3989" w:rsidRPr="00953894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4606EF8D" w14:textId="77777777" w:rsidR="00DA3989" w:rsidRPr="0022238A" w:rsidRDefault="00DA3989" w:rsidP="00DA3989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69B0DD8" w14:textId="77777777" w:rsidR="00DA3989" w:rsidRPr="0022238A" w:rsidRDefault="00DA3989" w:rsidP="00DA3989">
      <w:pPr>
        <w:rPr>
          <w:rStyle w:val="ESBBold"/>
          <w:rFonts w:cs="Arial"/>
          <w:szCs w:val="20"/>
        </w:rPr>
      </w:pPr>
    </w:p>
    <w:p w14:paraId="256EDD87" w14:textId="08902C16" w:rsidR="00DA3989" w:rsidRDefault="00ED75B0" w:rsidP="00DA3989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8</w:t>
      </w:r>
      <w:r w:rsidR="00DA3989" w:rsidRPr="008C2D30">
        <w:rPr>
          <w:rStyle w:val="ESBBold"/>
          <w:rFonts w:cs="Arial"/>
          <w:sz w:val="18"/>
          <w:szCs w:val="18"/>
        </w:rPr>
        <w:t>. Previsión de gasto hasta la finalización del proyecto</w:t>
      </w:r>
    </w:p>
    <w:p w14:paraId="1DF80D4E" w14:textId="77777777" w:rsidR="00EF3393" w:rsidRPr="008C2D30" w:rsidRDefault="00EF3393" w:rsidP="00DA3989">
      <w:pPr>
        <w:rPr>
          <w:rStyle w:val="ESBBold"/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0"/>
        <w:gridCol w:w="1360"/>
        <w:gridCol w:w="5740"/>
      </w:tblGrid>
      <w:tr w:rsidR="00DA3989" w:rsidRPr="0022238A" w14:paraId="367FFFC8" w14:textId="77777777" w:rsidTr="000A3796">
        <w:trPr>
          <w:trHeight w:val="595"/>
        </w:trPr>
        <w:tc>
          <w:tcPr>
            <w:tcW w:w="9342" w:type="dxa"/>
            <w:gridSpan w:val="3"/>
            <w:tcBorders>
              <w:top w:val="single" w:sz="18" w:space="0" w:color="auto"/>
              <w:bottom w:val="nil"/>
            </w:tcBorders>
          </w:tcPr>
          <w:p w14:paraId="29355784" w14:textId="77777777" w:rsidR="00DA3989" w:rsidRPr="00CC50D7" w:rsidRDefault="00DA3989" w:rsidP="000A3796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Detalle por con</w:t>
            </w:r>
            <w:r>
              <w:rPr>
                <w:rStyle w:val="ESBBold"/>
                <w:rFonts w:cs="Arial"/>
                <w:i/>
                <w:sz w:val="16"/>
                <w:szCs w:val="16"/>
              </w:rPr>
              <w:t>cep</w:t>
            </w:r>
            <w:r w:rsidRPr="00A26220">
              <w:rPr>
                <w:rStyle w:val="ESBBold"/>
                <w:rFonts w:cs="Arial"/>
                <w:i/>
                <w:sz w:val="16"/>
                <w:szCs w:val="16"/>
              </w:rPr>
              <w:t>tos el gasto previsto y justifique el mismo en relación con las tareas pendientes</w:t>
            </w:r>
            <w:r>
              <w:rPr>
                <w:rStyle w:val="ESBBold"/>
                <w:rFonts w:cs="Arial"/>
                <w:i/>
                <w:sz w:val="16"/>
                <w:szCs w:val="16"/>
              </w:rPr>
              <w:t xml:space="preserve">. </w:t>
            </w:r>
            <w:r w:rsidRPr="009369FA">
              <w:rPr>
                <w:rStyle w:val="ESBBold"/>
                <w:rFonts w:cs="Arial"/>
                <w:i/>
                <w:sz w:val="16"/>
                <w:szCs w:val="16"/>
              </w:rPr>
              <w:t>Las actividades para las que se proponga el gasto deben ser debidamente justificadas, en el caso de que no estuvieran previstas en la solicitud el proyecto.</w:t>
            </w:r>
          </w:p>
          <w:p w14:paraId="7E6B23C3" w14:textId="77777777" w:rsidR="00DA3989" w:rsidRDefault="00DA3989" w:rsidP="000A3796">
            <w:pPr>
              <w:rPr>
                <w:rStyle w:val="ESBBold"/>
                <w:rFonts w:cs="Arial"/>
                <w:sz w:val="16"/>
                <w:szCs w:val="16"/>
              </w:rPr>
            </w:pPr>
          </w:p>
          <w:p w14:paraId="6F47F49C" w14:textId="77777777" w:rsidR="00DA3989" w:rsidRPr="00A26220" w:rsidRDefault="00DA3989" w:rsidP="000A3796">
            <w:pPr>
              <w:rPr>
                <w:rStyle w:val="ESBBold"/>
                <w:rFonts w:cs="Arial"/>
                <w:sz w:val="16"/>
                <w:szCs w:val="16"/>
              </w:rPr>
            </w:pPr>
          </w:p>
        </w:tc>
      </w:tr>
      <w:tr w:rsidR="00DA3989" w:rsidRPr="0022238A" w14:paraId="6D6184AE" w14:textId="77777777" w:rsidTr="000A3796">
        <w:trPr>
          <w:trHeight w:val="287"/>
        </w:trPr>
        <w:tc>
          <w:tcPr>
            <w:tcW w:w="1668" w:type="dxa"/>
            <w:tcBorders>
              <w:top w:val="nil"/>
              <w:bottom w:val="single" w:sz="6" w:space="0" w:color="auto"/>
              <w:right w:val="nil"/>
            </w:tcBorders>
          </w:tcPr>
          <w:p w14:paraId="67845FE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Concepto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60800E" w14:textId="77777777" w:rsidR="00DA3989" w:rsidRPr="00A51D18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Importe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6" w:space="0" w:color="auto"/>
            </w:tcBorders>
          </w:tcPr>
          <w:p w14:paraId="7D1D7013" w14:textId="77777777" w:rsidR="00DA3989" w:rsidRPr="00A51D18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A51D18">
              <w:rPr>
                <w:rStyle w:val="ESBBold"/>
                <w:rFonts w:cs="Arial"/>
                <w:sz w:val="18"/>
                <w:szCs w:val="18"/>
              </w:rPr>
              <w:t>Justificación del gasto</w:t>
            </w:r>
          </w:p>
        </w:tc>
      </w:tr>
      <w:tr w:rsidR="00DA3989" w:rsidRPr="0022238A" w14:paraId="4B33E1DC" w14:textId="77777777" w:rsidTr="000A3796">
        <w:trPr>
          <w:trHeight w:val="668"/>
        </w:trPr>
        <w:tc>
          <w:tcPr>
            <w:tcW w:w="1668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512C0A1C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Personal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18CBA9A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2EDF650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42F6E733" w14:textId="77777777" w:rsidTr="000A3796">
        <w:trPr>
          <w:trHeight w:val="716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C9BB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Inventariable</w:t>
            </w:r>
          </w:p>
          <w:p w14:paraId="019EEA24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892A10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1F907D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1678178B" w14:textId="77777777" w:rsidTr="000A3796">
        <w:trPr>
          <w:trHeight w:val="683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105690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Fungible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D58D48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99DB1F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496E486B" w14:textId="77777777" w:rsidTr="000A3796">
        <w:trPr>
          <w:trHeight w:val="722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2BFCD3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Viajes y dietas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8EEF82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874BA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DA3989" w:rsidRPr="0022238A" w14:paraId="6634AD4D" w14:textId="77777777" w:rsidTr="000A3796">
        <w:trPr>
          <w:trHeight w:val="688"/>
        </w:trPr>
        <w:tc>
          <w:tcPr>
            <w:tcW w:w="166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26DD094A" w14:textId="77777777" w:rsidR="00DA3989" w:rsidRPr="00A26220" w:rsidRDefault="00DA3989" w:rsidP="000A3796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A26220">
              <w:rPr>
                <w:rStyle w:val="ESBBold"/>
                <w:rFonts w:cs="Arial"/>
                <w:sz w:val="16"/>
                <w:szCs w:val="16"/>
              </w:rPr>
              <w:t>Otros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08BA1C40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66DA77D9" w14:textId="77777777" w:rsidR="00DA3989" w:rsidRPr="0022238A" w:rsidRDefault="00DA3989" w:rsidP="000A3796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49F99046" w14:textId="59CDF3DC" w:rsidR="00DA3989" w:rsidRPr="007939E8" w:rsidRDefault="00DA3989" w:rsidP="00DA3989">
      <w:pPr>
        <w:rPr>
          <w:rStyle w:val="ESBBold"/>
          <w:rFonts w:cs="Arial"/>
          <w:i/>
          <w:sz w:val="18"/>
          <w:szCs w:val="18"/>
        </w:rPr>
      </w:pPr>
    </w:p>
    <w:p w14:paraId="6C6CF252" w14:textId="404115D1" w:rsidR="00A6693B" w:rsidRDefault="00A6693B" w:rsidP="00DA3989">
      <w:pPr>
        <w:rPr>
          <w:rStyle w:val="ESBBold"/>
          <w:rFonts w:cs="Arial"/>
          <w:sz w:val="18"/>
          <w:szCs w:val="18"/>
        </w:rPr>
      </w:pPr>
    </w:p>
    <w:p w14:paraId="1BEEBBAF" w14:textId="30A2EA5D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7505B7B1" w14:textId="7764ED32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75EC8694" w14:textId="0DF3DFDE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5FE0041D" w14:textId="300ABCC7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26F8FBE1" w14:textId="38E3BB8F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139F281B" w14:textId="5BD24E67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2E16A0E8" w14:textId="3527B5CE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4F766B4A" w14:textId="77777777" w:rsidR="00C035C1" w:rsidRDefault="00C035C1" w:rsidP="00DA3989">
      <w:pPr>
        <w:rPr>
          <w:rStyle w:val="ESBBold"/>
          <w:rFonts w:cs="Arial"/>
          <w:sz w:val="18"/>
          <w:szCs w:val="18"/>
        </w:rPr>
      </w:pPr>
    </w:p>
    <w:p w14:paraId="0620B117" w14:textId="4130316C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A0EAE" wp14:editId="5B71F21D">
                <wp:simplePos x="0" y="0"/>
                <wp:positionH relativeFrom="column">
                  <wp:posOffset>-200660</wp:posOffset>
                </wp:positionH>
                <wp:positionV relativeFrom="paragraph">
                  <wp:posOffset>164465</wp:posOffset>
                </wp:positionV>
                <wp:extent cx="2895600" cy="1076325"/>
                <wp:effectExtent l="0" t="0" r="19050" b="28575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C3D02" w14:textId="77777777" w:rsidR="00DA3989" w:rsidRDefault="00DA3989" w:rsidP="00DA3989"/>
                          <w:p w14:paraId="230D65F9" w14:textId="77777777" w:rsidR="00DA3989" w:rsidRDefault="00DA3989" w:rsidP="00DA3989"/>
                          <w:p w14:paraId="540DB8AE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D72C008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63DBE1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B12668" w14:textId="6A9BE526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>ma</w:t>
                            </w:r>
                            <w:r w:rsidR="00EF3393">
                              <w:rPr>
                                <w:sz w:val="18"/>
                                <w:szCs w:val="18"/>
                              </w:rPr>
                              <w:t xml:space="preserve"> del/de la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  <w:p w14:paraId="0C1B3F46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570B98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2646B5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DA0EAE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15.8pt;margin-top:12.95pt;width:228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">
                <v:textbox>
                  <w:txbxContent>
                    <w:p w14:paraId="548C3D02" w14:textId="77777777" w:rsidR="00DA3989" w:rsidRDefault="00DA3989" w:rsidP="00DA3989"/>
                    <w:p w14:paraId="230D65F9" w14:textId="77777777" w:rsidR="00DA3989" w:rsidRDefault="00DA3989" w:rsidP="00DA3989"/>
                    <w:p w14:paraId="540DB8AE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D72C008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263DBE1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9B12668" w14:textId="6A9BE526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>ma</w:t>
                      </w:r>
                      <w:r w:rsidR="00EF3393">
                        <w:rPr>
                          <w:sz w:val="18"/>
                          <w:szCs w:val="18"/>
                        </w:rPr>
                        <w:t xml:space="preserve"> del/de la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  <w:p w14:paraId="0C1B3F46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C570B98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2646B5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3662CC" w14:textId="77777777" w:rsidR="00DA3989" w:rsidRPr="007939E8" w:rsidRDefault="00DA3989" w:rsidP="00DA3989">
      <w:pPr>
        <w:rPr>
          <w:rStyle w:val="ESBBold"/>
          <w:rFonts w:cs="Arial"/>
          <w:sz w:val="18"/>
          <w:szCs w:val="18"/>
        </w:rPr>
      </w:pPr>
      <w:r w:rsidRPr="004B16F9">
        <w:rPr>
          <w:rFonts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62389F" wp14:editId="7C230FCA">
                <wp:simplePos x="0" y="0"/>
                <wp:positionH relativeFrom="column">
                  <wp:posOffset>2828290</wp:posOffset>
                </wp:positionH>
                <wp:positionV relativeFrom="paragraph">
                  <wp:posOffset>33655</wp:posOffset>
                </wp:positionV>
                <wp:extent cx="2895600" cy="1076325"/>
                <wp:effectExtent l="0" t="0" r="19050" b="28575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58C2A" w14:textId="77777777" w:rsidR="00DA3989" w:rsidRDefault="00DA3989" w:rsidP="00DA3989"/>
                          <w:p w14:paraId="758F18A0" w14:textId="77777777" w:rsidR="00DA3989" w:rsidRDefault="00DA3989" w:rsidP="00DA3989"/>
                          <w:p w14:paraId="0DB09C27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63388B" w14:textId="77777777" w:rsidR="00DA3989" w:rsidRDefault="00DA3989" w:rsidP="00DA39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87D0510" w14:textId="77777777" w:rsidR="00DA3989" w:rsidRDefault="00DA3989" w:rsidP="00DA398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F38051D" w14:textId="3ED1DC1B" w:rsidR="00DA3989" w:rsidRPr="00981D71" w:rsidRDefault="00DA3989" w:rsidP="00DA3989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1D7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="00EF3393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del/de la </w:t>
                            </w:r>
                            <w:r w:rsidRPr="00981D7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representante legal de la nueva entidad del/de la 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2389F" id="_x0000_s1027" type="#_x0000_t202" style="position:absolute;margin-left:222.7pt;margin-top:2.65pt;width:228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">
                <v:textbox>
                  <w:txbxContent>
                    <w:p w14:paraId="61758C2A" w14:textId="77777777" w:rsidR="00DA3989" w:rsidRDefault="00DA3989" w:rsidP="00DA3989"/>
                    <w:p w14:paraId="758F18A0" w14:textId="77777777" w:rsidR="00DA3989" w:rsidRDefault="00DA3989" w:rsidP="00DA3989"/>
                    <w:p w14:paraId="0DB09C27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63388B" w14:textId="77777777" w:rsidR="00DA3989" w:rsidRDefault="00DA3989" w:rsidP="00DA3989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87D0510" w14:textId="77777777" w:rsidR="00DA3989" w:rsidRDefault="00DA3989" w:rsidP="00DA398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F38051D" w14:textId="3ED1DC1B" w:rsidR="00DA3989" w:rsidRPr="00981D71" w:rsidRDefault="00DA3989" w:rsidP="00DA3989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981D7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Firma </w:t>
                      </w:r>
                      <w:r w:rsidR="00EF3393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del/de la </w:t>
                      </w:r>
                      <w:r w:rsidRPr="00981D71">
                        <w:rPr>
                          <w:color w:val="000000" w:themeColor="text1"/>
                          <w:sz w:val="18"/>
                          <w:szCs w:val="18"/>
                        </w:rPr>
                        <w:t>representante legal de la nueva entidad del/de la IP</w:t>
                      </w:r>
                    </w:p>
                  </w:txbxContent>
                </v:textbox>
              </v:shape>
            </w:pict>
          </mc:Fallback>
        </mc:AlternateContent>
      </w:r>
    </w:p>
    <w:p w14:paraId="547902BA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416A7283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2BB7D65F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46A7B8A1" w14:textId="77777777" w:rsidR="00DA3989" w:rsidRPr="007939E8" w:rsidRDefault="00DA3989" w:rsidP="00DA3989">
      <w:pPr>
        <w:rPr>
          <w:rStyle w:val="ESBStandard1"/>
          <w:rFonts w:cs="Arial"/>
          <w:sz w:val="18"/>
          <w:szCs w:val="18"/>
        </w:rPr>
      </w:pPr>
    </w:p>
    <w:p w14:paraId="2B62C238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06C1ADFF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</w:p>
    <w:p w14:paraId="4F3CC655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Cs/>
          <w:sz w:val="18"/>
          <w:szCs w:val="18"/>
        </w:rPr>
        <w:tab/>
      </w:r>
    </w:p>
    <w:p w14:paraId="69919BA5" w14:textId="77777777" w:rsidR="00DA3989" w:rsidRPr="007939E8" w:rsidRDefault="00DA3989" w:rsidP="00DA3989">
      <w:pPr>
        <w:tabs>
          <w:tab w:val="left" w:pos="1463"/>
        </w:tabs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  <w:r w:rsidRPr="007939E8">
        <w:rPr>
          <w:rStyle w:val="ESBStandard1"/>
          <w:rFonts w:cs="Arial"/>
          <w:b/>
          <w:bCs/>
          <w:sz w:val="18"/>
          <w:szCs w:val="18"/>
        </w:rPr>
        <w:tab/>
      </w:r>
    </w:p>
    <w:p w14:paraId="120CF0F2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Style w:val="ESBStandard1"/>
          <w:rFonts w:cs="Arial"/>
          <w:b/>
          <w:bCs/>
          <w:sz w:val="18"/>
          <w:szCs w:val="18"/>
        </w:rPr>
        <w:t xml:space="preserve">  </w:t>
      </w:r>
    </w:p>
    <w:p w14:paraId="15842BE3" w14:textId="77777777" w:rsidR="00DA3989" w:rsidRPr="007939E8" w:rsidRDefault="00DA3989" w:rsidP="00DA3989">
      <w:pPr>
        <w:rPr>
          <w:rStyle w:val="ESBStandard1"/>
          <w:rFonts w:cs="Arial"/>
          <w:b/>
          <w:bCs/>
          <w:sz w:val="18"/>
          <w:szCs w:val="18"/>
        </w:rPr>
      </w:pPr>
      <w:r w:rsidRPr="007939E8">
        <w:rPr>
          <w:rFonts w:cs="Arial"/>
          <w:sz w:val="18"/>
          <w:szCs w:val="18"/>
        </w:rPr>
        <w:t xml:space="preserve">Fdo.:                                                                                                    Fdo.:                                                                                                     </w:t>
      </w:r>
    </w:p>
    <w:p w14:paraId="0A94713E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  <w:r w:rsidRPr="007939E8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7BC91FD3" w14:textId="77777777" w:rsidR="00DA3989" w:rsidRPr="007939E8" w:rsidRDefault="00DA3989" w:rsidP="00DA3989">
      <w:pPr>
        <w:rPr>
          <w:rStyle w:val="ESBStandard1"/>
          <w:rFonts w:cs="Arial"/>
          <w:bCs/>
          <w:sz w:val="18"/>
          <w:szCs w:val="18"/>
        </w:rPr>
      </w:pPr>
    </w:p>
    <w:p w14:paraId="6DD6ECB7" w14:textId="77777777" w:rsidR="00DA3989" w:rsidRPr="004B16F9" w:rsidRDefault="00DA3989" w:rsidP="00DA3989">
      <w:pPr>
        <w:rPr>
          <w:rFonts w:cs="Arial"/>
          <w:b/>
          <w:sz w:val="18"/>
          <w:szCs w:val="18"/>
        </w:rPr>
      </w:pPr>
      <w:r w:rsidRPr="004B16F9">
        <w:rPr>
          <w:rFonts w:cs="Arial"/>
          <w:b/>
          <w:sz w:val="18"/>
          <w:szCs w:val="18"/>
        </w:rPr>
        <w:t>Para evitar retrasos en la tramitación de esta solicitud, deberá adjuntarse,</w:t>
      </w:r>
      <w:r>
        <w:rPr>
          <w:rFonts w:cs="Arial"/>
          <w:b/>
          <w:sz w:val="18"/>
          <w:szCs w:val="18"/>
        </w:rPr>
        <w:t xml:space="preserve"> además</w:t>
      </w:r>
      <w:r w:rsidRPr="004B16F9">
        <w:rPr>
          <w:rFonts w:cs="Arial"/>
          <w:b/>
          <w:sz w:val="18"/>
          <w:szCs w:val="18"/>
        </w:rPr>
        <w:t>:</w:t>
      </w:r>
    </w:p>
    <w:p w14:paraId="69442D7A" w14:textId="77777777" w:rsidR="00DA3989" w:rsidRPr="007939E8" w:rsidRDefault="00DA3989" w:rsidP="00DA3989">
      <w:pPr>
        <w:jc w:val="both"/>
        <w:rPr>
          <w:rFonts w:cs="Arial"/>
          <w:b/>
          <w:bCs/>
          <w:sz w:val="18"/>
          <w:szCs w:val="18"/>
        </w:rPr>
      </w:pPr>
    </w:p>
    <w:p w14:paraId="77918B0B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>1</w:t>
      </w:r>
      <w:r>
        <w:rPr>
          <w:rFonts w:cs="Arial"/>
          <w:b/>
          <w:bCs/>
          <w:sz w:val="18"/>
          <w:szCs w:val="18"/>
        </w:rPr>
        <w:t>.</w:t>
      </w:r>
      <w:r w:rsidRPr="007939E8">
        <w:rPr>
          <w:rFonts w:cs="Arial"/>
          <w:b/>
          <w:bCs/>
          <w:sz w:val="18"/>
          <w:szCs w:val="18"/>
        </w:rPr>
        <w:t xml:space="preserve">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entidad beneficiaria de proyecto que indique la conformidad de </w:t>
      </w:r>
      <w:proofErr w:type="gramStart"/>
      <w:r>
        <w:rPr>
          <w:rFonts w:cs="Arial"/>
          <w:b/>
          <w:bCs/>
          <w:sz w:val="18"/>
          <w:szCs w:val="18"/>
        </w:rPr>
        <w:t>la misma</w:t>
      </w:r>
      <w:proofErr w:type="gramEnd"/>
      <w:r>
        <w:rPr>
          <w:rFonts w:cs="Arial"/>
          <w:b/>
          <w:bCs/>
          <w:sz w:val="18"/>
          <w:szCs w:val="18"/>
        </w:rPr>
        <w:t xml:space="preserve"> con las nuevas condiciones de ejecución del proyecto. </w:t>
      </w:r>
    </w:p>
    <w:p w14:paraId="25900A27" w14:textId="77777777" w:rsidR="00DA3989" w:rsidRPr="007939E8" w:rsidRDefault="00DA3989" w:rsidP="00DA3989">
      <w:pPr>
        <w:jc w:val="both"/>
        <w:rPr>
          <w:rFonts w:cs="Arial"/>
          <w:bCs/>
          <w:i/>
          <w:sz w:val="18"/>
          <w:szCs w:val="18"/>
        </w:rPr>
      </w:pPr>
    </w:p>
    <w:p w14:paraId="21E2360A" w14:textId="77777777" w:rsidR="00DA3989" w:rsidRPr="007939E8" w:rsidRDefault="00DA3989" w:rsidP="00DA3989">
      <w:pPr>
        <w:jc w:val="both"/>
        <w:rPr>
          <w:rFonts w:cs="Arial"/>
          <w:color w:val="000000"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 xml:space="preserve">2. </w:t>
      </w:r>
      <w:r>
        <w:rPr>
          <w:rFonts w:cs="Arial"/>
          <w:b/>
          <w:bCs/>
          <w:sz w:val="18"/>
          <w:szCs w:val="18"/>
        </w:rPr>
        <w:t xml:space="preserve">Declaración firmada por la persona que ostente la representación legal de la nueva entidad a la que pertenecerá el/la IP en la que se autorice la participación </w:t>
      </w:r>
      <w:proofErr w:type="gramStart"/>
      <w:r>
        <w:rPr>
          <w:rFonts w:cs="Arial"/>
          <w:b/>
          <w:bCs/>
          <w:sz w:val="18"/>
          <w:szCs w:val="18"/>
        </w:rPr>
        <w:t>del mismo</w:t>
      </w:r>
      <w:proofErr w:type="gramEnd"/>
      <w:r>
        <w:rPr>
          <w:rFonts w:cs="Arial"/>
          <w:b/>
          <w:bCs/>
          <w:sz w:val="18"/>
          <w:szCs w:val="18"/>
        </w:rPr>
        <w:t>, se comprometa al mantenimiento de su vinculación hasta la finalización del proyecto y se indique la conformidad con las condiciones de ejecución del proyecto.</w:t>
      </w:r>
    </w:p>
    <w:p w14:paraId="7E3FD620" w14:textId="77777777" w:rsidR="00DA3989" w:rsidRPr="007939E8" w:rsidRDefault="00DA3989" w:rsidP="00DA3989">
      <w:pPr>
        <w:jc w:val="both"/>
        <w:rPr>
          <w:rFonts w:cs="Arial"/>
          <w:b/>
          <w:color w:val="000000"/>
          <w:sz w:val="18"/>
          <w:szCs w:val="18"/>
        </w:rPr>
      </w:pPr>
    </w:p>
    <w:p w14:paraId="7206882D" w14:textId="77777777" w:rsidR="00DA3989" w:rsidRPr="007939E8" w:rsidRDefault="00DA3989" w:rsidP="00DA3989">
      <w:pPr>
        <w:autoSpaceDE w:val="0"/>
        <w:autoSpaceDN w:val="0"/>
        <w:adjustRightInd w:val="0"/>
        <w:jc w:val="both"/>
        <w:rPr>
          <w:rFonts w:cs="Arial"/>
          <w:b/>
          <w:i/>
          <w:sz w:val="18"/>
          <w:szCs w:val="18"/>
        </w:rPr>
      </w:pPr>
      <w:r w:rsidRPr="007939E8">
        <w:rPr>
          <w:rFonts w:cs="Arial"/>
          <w:b/>
          <w:bCs/>
          <w:sz w:val="18"/>
          <w:szCs w:val="18"/>
        </w:rPr>
        <w:t>3</w:t>
      </w:r>
      <w:r>
        <w:rPr>
          <w:rFonts w:cs="Arial"/>
          <w:b/>
          <w:bCs/>
          <w:i/>
          <w:sz w:val="18"/>
          <w:szCs w:val="18"/>
        </w:rPr>
        <w:t>.</w:t>
      </w:r>
      <w:r w:rsidRPr="007939E8">
        <w:rPr>
          <w:rFonts w:cs="Arial"/>
          <w:b/>
          <w:bCs/>
          <w:i/>
          <w:sz w:val="18"/>
          <w:szCs w:val="18"/>
        </w:rPr>
        <w:t xml:space="preserve"> </w:t>
      </w:r>
      <w:r>
        <w:rPr>
          <w:rFonts w:cs="Arial"/>
          <w:b/>
          <w:bCs/>
          <w:color w:val="000000"/>
          <w:sz w:val="18"/>
          <w:szCs w:val="18"/>
        </w:rPr>
        <w:t>Si el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 proyecto</w:t>
      </w:r>
      <w:r>
        <w:rPr>
          <w:rFonts w:cs="Arial"/>
          <w:b/>
          <w:bCs/>
          <w:color w:val="000000"/>
          <w:sz w:val="18"/>
          <w:szCs w:val="18"/>
        </w:rPr>
        <w:t xml:space="preserve"> tuviera </w:t>
      </w:r>
      <w:r w:rsidRPr="007939E8">
        <w:rPr>
          <w:rFonts w:cs="Arial"/>
          <w:b/>
          <w:bCs/>
          <w:color w:val="000000"/>
          <w:sz w:val="18"/>
          <w:szCs w:val="18"/>
        </w:rPr>
        <w:t>implicaciones en materia</w:t>
      </w:r>
      <w:r w:rsidRPr="007939E8">
        <w:rPr>
          <w:rFonts w:cs="Arial"/>
          <w:b/>
          <w:sz w:val="18"/>
          <w:szCs w:val="18"/>
        </w:rPr>
        <w:t xml:space="preserve"> de bioética, bioseguridad, seguridad biológica y experimentación animal, 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declaración responsable firmada </w:t>
      </w:r>
      <w:r>
        <w:rPr>
          <w:rFonts w:cs="Arial"/>
          <w:b/>
          <w:bCs/>
          <w:sz w:val="18"/>
          <w:szCs w:val="18"/>
        </w:rPr>
        <w:t>por</w:t>
      </w:r>
      <w:r w:rsidRPr="00077EC3">
        <w:rPr>
          <w:rFonts w:cs="Arial"/>
          <w:b/>
          <w:bCs/>
          <w:sz w:val="18"/>
          <w:szCs w:val="18"/>
        </w:rPr>
        <w:t xml:space="preserve"> la </w:t>
      </w:r>
      <w:r>
        <w:rPr>
          <w:rFonts w:cs="Arial"/>
          <w:b/>
          <w:bCs/>
          <w:color w:val="000000"/>
          <w:sz w:val="18"/>
          <w:szCs w:val="18"/>
        </w:rPr>
        <w:t>persona que ostente la representación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 legal </w:t>
      </w:r>
      <w:r>
        <w:rPr>
          <w:rFonts w:cs="Arial"/>
          <w:b/>
          <w:bCs/>
          <w:color w:val="000000"/>
          <w:sz w:val="18"/>
          <w:szCs w:val="18"/>
        </w:rPr>
        <w:t xml:space="preserve">de la nueva entidad del/de la IP </w:t>
      </w:r>
      <w:r w:rsidRPr="007939E8">
        <w:rPr>
          <w:rFonts w:cs="Arial"/>
          <w:b/>
          <w:bCs/>
          <w:color w:val="000000"/>
          <w:sz w:val="18"/>
          <w:szCs w:val="18"/>
        </w:rPr>
        <w:t xml:space="preserve">en que se diga que la nueva entidad reúne </w:t>
      </w:r>
      <w:r w:rsidRPr="007939E8">
        <w:rPr>
          <w:rFonts w:cs="Arial"/>
          <w:b/>
          <w:sz w:val="18"/>
          <w:szCs w:val="18"/>
        </w:rPr>
        <w:t>los requisitos y cuenta con las autorizaciones, certificados o informes necesarios para el desarrollo del proyecto conforme a lo establecido por la normativa vigente en dichas materias.</w:t>
      </w:r>
    </w:p>
    <w:p w14:paraId="7FA31E9B" w14:textId="77777777" w:rsidR="00DA3989" w:rsidRPr="005C39C4" w:rsidRDefault="00DA3989" w:rsidP="00DA3989"/>
    <w:p w14:paraId="0023605F" w14:textId="77777777" w:rsidR="00DA3989" w:rsidRPr="0022238A" w:rsidRDefault="00DA3989" w:rsidP="00875183">
      <w:pPr>
        <w:rPr>
          <w:rStyle w:val="ESBBold"/>
          <w:rFonts w:cs="Arial"/>
        </w:rPr>
      </w:pPr>
    </w:p>
    <w:sectPr w:rsidR="00DA3989" w:rsidRPr="0022238A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326AD" w14:textId="77777777" w:rsidR="00F74928" w:rsidRDefault="00F74928">
      <w:r>
        <w:separator/>
      </w:r>
    </w:p>
  </w:endnote>
  <w:endnote w:type="continuationSeparator" w:id="0">
    <w:p w14:paraId="5EBDCC0E" w14:textId="77777777" w:rsidR="00F74928" w:rsidRDefault="00F7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C9B02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ABF7C94" wp14:editId="5AA181D7">
              <wp:simplePos x="0" y="0"/>
              <wp:positionH relativeFrom="column">
                <wp:posOffset>4793615</wp:posOffset>
              </wp:positionH>
              <wp:positionV relativeFrom="paragraph">
                <wp:posOffset>65405</wp:posOffset>
              </wp:positionV>
              <wp:extent cx="148717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717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D3FE14" w14:textId="347FD6C4" w:rsidR="0015530E" w:rsidRPr="002F54C0" w:rsidRDefault="0036199A" w:rsidP="002F54C0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e-mail: TED</w:t>
                          </w:r>
                          <w:r w:rsidR="001F2C84">
                            <w:rPr>
                              <w:sz w:val="14"/>
                            </w:rPr>
                            <w:t>.segui</w:t>
                          </w:r>
                          <w:r w:rsidR="0015530E">
                            <w:rPr>
                              <w:sz w:val="14"/>
                            </w:rPr>
                            <w:t>@aei.gob.es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BF7C94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77.45pt;margin-top:5.15pt;width:117.1pt;height:53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" o:allowincell="f" stroked="f">
              <v:textbox>
                <w:txbxContent>
                  <w:p w14:paraId="49D3FE14" w14:textId="347FD6C4" w:rsidR="0015530E" w:rsidRPr="002F54C0" w:rsidRDefault="0036199A" w:rsidP="002F54C0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e-mail: TED</w:t>
                    </w:r>
                    <w:r w:rsidR="001F2C84">
                      <w:rPr>
                        <w:sz w:val="14"/>
                      </w:rPr>
                      <w:t>.segui</w:t>
                    </w:r>
                    <w:r w:rsidR="0015530E">
                      <w:rPr>
                        <w:sz w:val="14"/>
                      </w:rPr>
                      <w:t>@aei.gob.es</w:t>
                    </w:r>
                  </w:p>
                </w:txbxContent>
              </v:textbox>
            </v:shape>
          </w:pict>
        </mc:Fallback>
      </mc:AlternateContent>
    </w: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099CF580" w14:textId="3DEC09FC" w:rsidR="0015530E" w:rsidRPr="00CA467D" w:rsidRDefault="001F2C84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szCs w:val="20"/>
        <w:lang w:val="es-ES_tradnl"/>
      </w:rPr>
      <w:tab/>
      <w:t xml:space="preserve">   </w:t>
    </w:r>
    <w:r w:rsidR="0015530E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3E97DE4A" wp14:editId="63378F14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0BF09C" id="Rectangle 12" o:spid="_x0000_s1026" style="position:absolute;margin-left:375.7pt;margin-top:-17.35pt;width:113.3pt;height:3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tq7cPu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GYMIxH28CuuOCIt4Dj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tq7cPuMAAAAKAQAADwAAAAAAAAAAAAAAAAAtBAAAZHJzL2Rvd25yZXYueG1sUEsFBgAAAAAEAAQA&#10;8wAAAD0FAAAAAA==&#10;" o:allowincell="f" filled="f" stroked="f"/>
          </w:pict>
        </mc:Fallback>
      </mc:AlternateContent>
    </w:r>
    <w:r w:rsidR="0015530E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578D611" wp14:editId="67B94847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211677" id="Line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" o:allowincell="f"/>
          </w:pict>
        </mc:Fallback>
      </mc:AlternateContent>
    </w:r>
    <w:r w:rsidR="0015530E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4A16C088" wp14:editId="65E4FB18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3D4D7" w14:textId="77777777" w:rsidR="0015530E" w:rsidRDefault="0015530E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16C088" id="Rectangle 13" o:spid="_x0000_s1029" style="position:absolute;left:0;text-align:left;margin-left:11.75pt;margin-top:7pt;width:4.4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4703D4D7" w14:textId="77777777" w:rsidR="0015530E" w:rsidRDefault="0015530E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15530E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C81B1D2" wp14:editId="368F808F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732160" w14:textId="77777777" w:rsidR="0015530E" w:rsidRDefault="0015530E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81B1D2" id="Rectangle 6" o:spid="_x0000_s1030" style="position:absolute;left:0;text-align:left;margin-left:11.75pt;margin-top:7pt;width:4.4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6E732160" w14:textId="77777777" w:rsidR="0015530E" w:rsidRDefault="0015530E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="0015530E"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A43BB6D" wp14:editId="537A1764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96B51F" id="Rectangle 5" o:spid="_x0000_s1026" style="position:absolute;margin-left:375.7pt;margin-top:-17.1pt;width:113.3pt;height: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" o:allowincell="f" filled="f" stroked="f"/>
          </w:pict>
        </mc:Fallback>
      </mc:AlternateContent>
    </w:r>
    <w:r w:rsidR="0015530E" w:rsidRPr="00CA467D">
      <w:rPr>
        <w:rFonts w:ascii="Times New Roman" w:hAnsi="Times New Roman"/>
        <w:noProof/>
        <w:szCs w:val="20"/>
      </w:rPr>
      <w:drawing>
        <wp:inline distT="0" distB="0" distL="0" distR="0" wp14:anchorId="0DE04C85" wp14:editId="70E44116">
          <wp:extent cx="5400040" cy="5400040"/>
          <wp:effectExtent l="0" t="0" r="0" b="0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30E" w:rsidRPr="00CA467D">
      <w:rPr>
        <w:rFonts w:ascii="Times New Roman" w:hAnsi="Times New Roman"/>
        <w:szCs w:val="20"/>
        <w:lang w:val="es-ES_tradnl"/>
      </w:rPr>
      <w:tab/>
    </w:r>
    <w:r w:rsidR="0015530E" w:rsidRPr="00CA467D">
      <w:rPr>
        <w:rFonts w:ascii="Times New Roman" w:hAnsi="Times New Roman"/>
        <w:noProof/>
        <w:szCs w:val="20"/>
      </w:rPr>
      <w:drawing>
        <wp:inline distT="0" distB="0" distL="0" distR="0" wp14:anchorId="7FA1E0B9" wp14:editId="0037239B">
          <wp:extent cx="5400040" cy="5400040"/>
          <wp:effectExtent l="0" t="0" r="0" b="0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82D99C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7E312A8" w14:textId="77777777" w:rsidR="0015530E" w:rsidRPr="00CA467D" w:rsidRDefault="0015530E" w:rsidP="00CA467D">
    <w:pPr>
      <w:rPr>
        <w:rFonts w:ascii="Times New Roman" w:hAnsi="Times New Roman"/>
        <w:szCs w:val="20"/>
        <w:lang w:val="es-ES_tradnl"/>
      </w:rPr>
    </w:pPr>
  </w:p>
  <w:p w14:paraId="0D4FA0D5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2D9D123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93909AD" w14:textId="77777777" w:rsidR="0015530E" w:rsidRPr="00CA467D" w:rsidRDefault="0015530E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C350325" w14:textId="77777777" w:rsidR="0015530E" w:rsidRPr="00CA467D" w:rsidRDefault="0015530E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78C67F59" w14:textId="77777777" w:rsidR="0015530E" w:rsidRPr="00347B2C" w:rsidRDefault="0015530E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DEC8" w14:textId="77777777" w:rsidR="00F74928" w:rsidRDefault="00F74928">
      <w:r>
        <w:separator/>
      </w:r>
    </w:p>
  </w:footnote>
  <w:footnote w:type="continuationSeparator" w:id="0">
    <w:p w14:paraId="021E0C40" w14:textId="77777777" w:rsidR="00F74928" w:rsidRDefault="00F74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DC8F" w14:textId="649369AB" w:rsidR="0015530E" w:rsidRDefault="0099666F" w:rsidP="000E2130">
    <w:pPr>
      <w:pStyle w:val="Encabezado"/>
      <w:tabs>
        <w:tab w:val="clear" w:pos="4252"/>
        <w:tab w:val="clear" w:pos="8504"/>
        <w:tab w:val="left" w:pos="1070"/>
      </w:tabs>
    </w:pPr>
    <w:r>
      <w:rPr>
        <w:noProof/>
      </w:rPr>
      <w:drawing>
        <wp:inline distT="0" distB="0" distL="0" distR="0" wp14:anchorId="65421257" wp14:editId="63F5B7A7">
          <wp:extent cx="5400040" cy="869315"/>
          <wp:effectExtent l="0" t="0" r="0" b="6985"/>
          <wp:docPr id="1942253244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2253244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49A376" w14:textId="77777777" w:rsidR="0099666F" w:rsidRDefault="0099666F" w:rsidP="000E2130">
    <w:pPr>
      <w:pStyle w:val="Encabezado"/>
      <w:tabs>
        <w:tab w:val="clear" w:pos="4252"/>
        <w:tab w:val="clear" w:pos="8504"/>
        <w:tab w:val="left" w:pos="10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26E62CA"/>
    <w:multiLevelType w:val="hybridMultilevel"/>
    <w:tmpl w:val="412EF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BA72C1"/>
    <w:multiLevelType w:val="hybridMultilevel"/>
    <w:tmpl w:val="422ABB66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754983499">
    <w:abstractNumId w:val="8"/>
  </w:num>
  <w:num w:numId="2" w16cid:durableId="1314917167">
    <w:abstractNumId w:val="5"/>
  </w:num>
  <w:num w:numId="3" w16cid:durableId="2046833892">
    <w:abstractNumId w:val="10"/>
  </w:num>
  <w:num w:numId="4" w16cid:durableId="178738535">
    <w:abstractNumId w:val="3"/>
  </w:num>
  <w:num w:numId="5" w16cid:durableId="131796914">
    <w:abstractNumId w:val="7"/>
  </w:num>
  <w:num w:numId="6" w16cid:durableId="357630623">
    <w:abstractNumId w:val="9"/>
  </w:num>
  <w:num w:numId="7" w16cid:durableId="803235489">
    <w:abstractNumId w:val="4"/>
  </w:num>
  <w:num w:numId="8" w16cid:durableId="1240679009">
    <w:abstractNumId w:val="13"/>
  </w:num>
  <w:num w:numId="9" w16cid:durableId="914583864">
    <w:abstractNumId w:val="0"/>
  </w:num>
  <w:num w:numId="10" w16cid:durableId="164311959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974443">
    <w:abstractNumId w:val="6"/>
  </w:num>
  <w:num w:numId="12" w16cid:durableId="1687294002">
    <w:abstractNumId w:val="12"/>
  </w:num>
  <w:num w:numId="13" w16cid:durableId="327438782">
    <w:abstractNumId w:val="14"/>
  </w:num>
  <w:num w:numId="14" w16cid:durableId="182131608">
    <w:abstractNumId w:val="1"/>
  </w:num>
  <w:num w:numId="15" w16cid:durableId="13272455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41B2"/>
    <w:rsid w:val="00056497"/>
    <w:rsid w:val="00077EC3"/>
    <w:rsid w:val="00082381"/>
    <w:rsid w:val="00082DD8"/>
    <w:rsid w:val="00084333"/>
    <w:rsid w:val="00095704"/>
    <w:rsid w:val="000A2EF1"/>
    <w:rsid w:val="000C2AE2"/>
    <w:rsid w:val="000E2130"/>
    <w:rsid w:val="000F10D5"/>
    <w:rsid w:val="000F377A"/>
    <w:rsid w:val="001139CE"/>
    <w:rsid w:val="001158B7"/>
    <w:rsid w:val="00127C5A"/>
    <w:rsid w:val="001402D0"/>
    <w:rsid w:val="001409AE"/>
    <w:rsid w:val="0015530E"/>
    <w:rsid w:val="001C346F"/>
    <w:rsid w:val="001F2C84"/>
    <w:rsid w:val="00217476"/>
    <w:rsid w:val="002248F7"/>
    <w:rsid w:val="00232CB7"/>
    <w:rsid w:val="00236012"/>
    <w:rsid w:val="00244173"/>
    <w:rsid w:val="002458F2"/>
    <w:rsid w:val="00254280"/>
    <w:rsid w:val="002637FD"/>
    <w:rsid w:val="00292E75"/>
    <w:rsid w:val="002951F1"/>
    <w:rsid w:val="002D1847"/>
    <w:rsid w:val="002D4F82"/>
    <w:rsid w:val="002D5738"/>
    <w:rsid w:val="002F54C0"/>
    <w:rsid w:val="002F704A"/>
    <w:rsid w:val="003140BD"/>
    <w:rsid w:val="003201FC"/>
    <w:rsid w:val="00344C0C"/>
    <w:rsid w:val="0034715B"/>
    <w:rsid w:val="00347B2C"/>
    <w:rsid w:val="00356F47"/>
    <w:rsid w:val="00357962"/>
    <w:rsid w:val="0036199A"/>
    <w:rsid w:val="00376263"/>
    <w:rsid w:val="003A6489"/>
    <w:rsid w:val="003B3488"/>
    <w:rsid w:val="003C453A"/>
    <w:rsid w:val="003E136C"/>
    <w:rsid w:val="00404014"/>
    <w:rsid w:val="00434706"/>
    <w:rsid w:val="00437E47"/>
    <w:rsid w:val="00461C9B"/>
    <w:rsid w:val="004B1CEC"/>
    <w:rsid w:val="004C6CB1"/>
    <w:rsid w:val="004D2A76"/>
    <w:rsid w:val="004D413B"/>
    <w:rsid w:val="004E4D0D"/>
    <w:rsid w:val="004F1417"/>
    <w:rsid w:val="004F4055"/>
    <w:rsid w:val="004F52F0"/>
    <w:rsid w:val="004F70DC"/>
    <w:rsid w:val="004F7DC6"/>
    <w:rsid w:val="005108BD"/>
    <w:rsid w:val="00517A23"/>
    <w:rsid w:val="00524E50"/>
    <w:rsid w:val="00525348"/>
    <w:rsid w:val="0056150F"/>
    <w:rsid w:val="00563B90"/>
    <w:rsid w:val="00571E10"/>
    <w:rsid w:val="00575EF0"/>
    <w:rsid w:val="005876A7"/>
    <w:rsid w:val="00593701"/>
    <w:rsid w:val="005A4BB0"/>
    <w:rsid w:val="005B21BA"/>
    <w:rsid w:val="005C39C4"/>
    <w:rsid w:val="005E296B"/>
    <w:rsid w:val="00602074"/>
    <w:rsid w:val="00607E35"/>
    <w:rsid w:val="00625B4C"/>
    <w:rsid w:val="0063346A"/>
    <w:rsid w:val="00637A21"/>
    <w:rsid w:val="00661D03"/>
    <w:rsid w:val="00663C9B"/>
    <w:rsid w:val="00676D07"/>
    <w:rsid w:val="006800D9"/>
    <w:rsid w:val="006A31E5"/>
    <w:rsid w:val="006B68AB"/>
    <w:rsid w:val="006F09DC"/>
    <w:rsid w:val="006F6E6F"/>
    <w:rsid w:val="0073028C"/>
    <w:rsid w:val="00732026"/>
    <w:rsid w:val="00750BAF"/>
    <w:rsid w:val="0076681D"/>
    <w:rsid w:val="007676E8"/>
    <w:rsid w:val="007779B1"/>
    <w:rsid w:val="00787F5C"/>
    <w:rsid w:val="007A1495"/>
    <w:rsid w:val="007B4F76"/>
    <w:rsid w:val="007C156C"/>
    <w:rsid w:val="007C1610"/>
    <w:rsid w:val="007C49EA"/>
    <w:rsid w:val="007C67E0"/>
    <w:rsid w:val="007E161B"/>
    <w:rsid w:val="007E5FB8"/>
    <w:rsid w:val="007F6D3E"/>
    <w:rsid w:val="007F76E4"/>
    <w:rsid w:val="00802FE2"/>
    <w:rsid w:val="0084059D"/>
    <w:rsid w:val="00842981"/>
    <w:rsid w:val="00854176"/>
    <w:rsid w:val="00855C1B"/>
    <w:rsid w:val="00860F50"/>
    <w:rsid w:val="008635BA"/>
    <w:rsid w:val="008672DC"/>
    <w:rsid w:val="00875183"/>
    <w:rsid w:val="00890C5B"/>
    <w:rsid w:val="00894530"/>
    <w:rsid w:val="008A44C0"/>
    <w:rsid w:val="008A4A0A"/>
    <w:rsid w:val="008A59E7"/>
    <w:rsid w:val="008C45A5"/>
    <w:rsid w:val="008D0B31"/>
    <w:rsid w:val="008E05D0"/>
    <w:rsid w:val="008E2AA1"/>
    <w:rsid w:val="00902703"/>
    <w:rsid w:val="00924430"/>
    <w:rsid w:val="00931110"/>
    <w:rsid w:val="00940DCE"/>
    <w:rsid w:val="009446A3"/>
    <w:rsid w:val="0094744E"/>
    <w:rsid w:val="00967C9B"/>
    <w:rsid w:val="00981D71"/>
    <w:rsid w:val="00990D17"/>
    <w:rsid w:val="0099666F"/>
    <w:rsid w:val="00996E4E"/>
    <w:rsid w:val="00A2547C"/>
    <w:rsid w:val="00A3013E"/>
    <w:rsid w:val="00A3306D"/>
    <w:rsid w:val="00A534CA"/>
    <w:rsid w:val="00A610EB"/>
    <w:rsid w:val="00A6693B"/>
    <w:rsid w:val="00A90E12"/>
    <w:rsid w:val="00AF7C82"/>
    <w:rsid w:val="00B23392"/>
    <w:rsid w:val="00B436ED"/>
    <w:rsid w:val="00B45FB3"/>
    <w:rsid w:val="00B52F2D"/>
    <w:rsid w:val="00B7053E"/>
    <w:rsid w:val="00B718DA"/>
    <w:rsid w:val="00B81300"/>
    <w:rsid w:val="00B9060C"/>
    <w:rsid w:val="00B91022"/>
    <w:rsid w:val="00BA2076"/>
    <w:rsid w:val="00BA559C"/>
    <w:rsid w:val="00BA63AD"/>
    <w:rsid w:val="00BE43D4"/>
    <w:rsid w:val="00BF12CB"/>
    <w:rsid w:val="00C035C1"/>
    <w:rsid w:val="00C14D6D"/>
    <w:rsid w:val="00C20AFF"/>
    <w:rsid w:val="00C21A15"/>
    <w:rsid w:val="00C30B50"/>
    <w:rsid w:val="00C31D58"/>
    <w:rsid w:val="00C5258B"/>
    <w:rsid w:val="00C5498C"/>
    <w:rsid w:val="00C6219E"/>
    <w:rsid w:val="00C75356"/>
    <w:rsid w:val="00C87DA2"/>
    <w:rsid w:val="00C9007E"/>
    <w:rsid w:val="00CA467D"/>
    <w:rsid w:val="00CB035B"/>
    <w:rsid w:val="00CB35A3"/>
    <w:rsid w:val="00CB4F01"/>
    <w:rsid w:val="00CC2738"/>
    <w:rsid w:val="00CD53D1"/>
    <w:rsid w:val="00CF6EC0"/>
    <w:rsid w:val="00D10FDB"/>
    <w:rsid w:val="00D24BE5"/>
    <w:rsid w:val="00D25489"/>
    <w:rsid w:val="00D27596"/>
    <w:rsid w:val="00D35FA3"/>
    <w:rsid w:val="00D52E53"/>
    <w:rsid w:val="00D63290"/>
    <w:rsid w:val="00D7362D"/>
    <w:rsid w:val="00D96122"/>
    <w:rsid w:val="00DA3560"/>
    <w:rsid w:val="00DA3989"/>
    <w:rsid w:val="00DA7CF4"/>
    <w:rsid w:val="00DB2BBE"/>
    <w:rsid w:val="00DC2B6D"/>
    <w:rsid w:val="00DE5F6E"/>
    <w:rsid w:val="00DE6816"/>
    <w:rsid w:val="00DF2B92"/>
    <w:rsid w:val="00E233BA"/>
    <w:rsid w:val="00E343D3"/>
    <w:rsid w:val="00E40DFE"/>
    <w:rsid w:val="00E60E4D"/>
    <w:rsid w:val="00E66BEA"/>
    <w:rsid w:val="00E86472"/>
    <w:rsid w:val="00E87E7B"/>
    <w:rsid w:val="00E92A33"/>
    <w:rsid w:val="00EB1FFF"/>
    <w:rsid w:val="00ED4E2E"/>
    <w:rsid w:val="00ED75B0"/>
    <w:rsid w:val="00EE69CC"/>
    <w:rsid w:val="00EF1559"/>
    <w:rsid w:val="00EF3393"/>
    <w:rsid w:val="00F2467C"/>
    <w:rsid w:val="00F410A6"/>
    <w:rsid w:val="00F73ABB"/>
    <w:rsid w:val="00F74928"/>
    <w:rsid w:val="00FE0802"/>
    <w:rsid w:val="00FE2C80"/>
    <w:rsid w:val="00FE35D0"/>
    <w:rsid w:val="00FE3C49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9C0E4FF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0441B2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F1559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F1559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F1559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F155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F1559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81735-2BD5-4772-9FA1-C18F52582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4</Pages>
  <Words>864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Garcia Mazario, Marta</cp:lastModifiedBy>
  <cp:revision>4</cp:revision>
  <cp:lastPrinted>2016-06-06T11:54:00Z</cp:lastPrinted>
  <dcterms:created xsi:type="dcterms:W3CDTF">2024-01-19T15:02:00Z</dcterms:created>
  <dcterms:modified xsi:type="dcterms:W3CDTF">2024-01-19T15:24:00Z</dcterms:modified>
</cp:coreProperties>
</file>